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D4422" w14:textId="77777777" w:rsidR="001F79CA" w:rsidRDefault="001F79CA">
      <w:pPr>
        <w:ind w:left="1134"/>
        <w:rPr>
          <w:color w:val="AAAAAA"/>
          <w:sz w:val="14"/>
          <w:szCs w:val="14"/>
          <w:u w:val="single"/>
          <w:lang w:val="de-DE"/>
        </w:rPr>
      </w:pPr>
    </w:p>
    <w:p w14:paraId="027E69D4" w14:textId="77777777" w:rsidR="007B76E5" w:rsidRDefault="007B76E5">
      <w:pPr>
        <w:ind w:left="1134"/>
        <w:rPr>
          <w:color w:val="AAAAAA"/>
          <w:sz w:val="14"/>
          <w:szCs w:val="14"/>
          <w:u w:val="single"/>
          <w:lang w:val="de-DE"/>
        </w:rPr>
      </w:pPr>
    </w:p>
    <w:p w14:paraId="374BEBBA" w14:textId="77777777" w:rsidR="007B76E5" w:rsidRDefault="007B76E5" w:rsidP="007B76E5">
      <w:pPr>
        <w:jc w:val="center"/>
        <w:rPr>
          <w:b/>
          <w:bCs/>
          <w:sz w:val="36"/>
          <w:szCs w:val="36"/>
        </w:rPr>
      </w:pPr>
      <w:r w:rsidRPr="007B76E5">
        <w:rPr>
          <w:b/>
          <w:bCs/>
          <w:sz w:val="36"/>
          <w:szCs w:val="36"/>
        </w:rPr>
        <w:t>Datenschutzinformation und Einwilligung</w:t>
      </w:r>
    </w:p>
    <w:p w14:paraId="7DA99D0A" w14:textId="77777777" w:rsidR="007B76E5" w:rsidRPr="007B76E5" w:rsidRDefault="007B76E5" w:rsidP="007B76E5">
      <w:pPr>
        <w:jc w:val="center"/>
        <w:rPr>
          <w:b/>
          <w:bCs/>
          <w:sz w:val="36"/>
          <w:szCs w:val="36"/>
        </w:rPr>
      </w:pPr>
    </w:p>
    <w:p w14:paraId="769F1269" w14:textId="77777777" w:rsidR="007B76E5" w:rsidRDefault="007B76E5" w:rsidP="007B76E5">
      <w:pPr>
        <w:rPr>
          <w:lang w:val="de-DE"/>
        </w:rPr>
      </w:pPr>
      <w:r w:rsidRPr="007B76E5">
        <w:rPr>
          <w:b/>
          <w:bCs/>
        </w:rPr>
        <w:t>Verantwortlich für die Datenverarbeitung:</w:t>
      </w:r>
      <w:r w:rsidRPr="007B76E5">
        <w:br/>
        <w:t>ÖZIV Landesverband Salzburg</w:t>
      </w:r>
      <w:r w:rsidRPr="007B76E5">
        <w:br/>
        <w:t>Anton-Graf-Straße 8 | B4.03, 5020 Salzburg</w:t>
      </w:r>
      <w:r w:rsidRPr="007B76E5">
        <w:br/>
        <w:t>Telefon: 0662 / 45 10 44</w:t>
      </w:r>
      <w:r w:rsidRPr="007B76E5">
        <w:br/>
        <w:t xml:space="preserve">E-Mail: </w:t>
      </w:r>
      <w:hyperlink r:id="rId7" w:history="1">
        <w:r w:rsidRPr="007B76E5">
          <w:rPr>
            <w:rStyle w:val="Hyperlink"/>
          </w:rPr>
          <w:t>office@oeziv-salzburg.at</w:t>
        </w:r>
      </w:hyperlink>
    </w:p>
    <w:p w14:paraId="1E0F7818" w14:textId="77777777" w:rsidR="007B76E5" w:rsidRPr="007B76E5" w:rsidRDefault="007B76E5" w:rsidP="007B76E5"/>
    <w:p w14:paraId="4F925029" w14:textId="77777777" w:rsidR="007B76E5" w:rsidRPr="007B76E5" w:rsidRDefault="007B76E5" w:rsidP="007B76E5">
      <w:pPr>
        <w:rPr>
          <w:b/>
          <w:bCs/>
        </w:rPr>
      </w:pPr>
      <w:r w:rsidRPr="007B76E5">
        <w:rPr>
          <w:b/>
          <w:bCs/>
        </w:rPr>
        <w:t>Verarbeitung meiner Daten</w:t>
      </w:r>
    </w:p>
    <w:p w14:paraId="3B1A2536" w14:textId="77777777" w:rsidR="007B76E5" w:rsidRPr="007B76E5" w:rsidRDefault="007B76E5" w:rsidP="007B76E5">
      <w:r w:rsidRPr="007B76E5">
        <w:t>Ich willige ausdrücklich ein, dass der ÖZIV Landesverband Salzburg meine personenbezogenen Daten einschließlich erforderlicher Gesundheitsdaten zur Bearbeitung meines konkret vereinbarten Beratungs- und Unterstützungsanliegens verarbeitet.</w:t>
      </w:r>
    </w:p>
    <w:p w14:paraId="75126D2B" w14:textId="77777777" w:rsidR="007B76E5" w:rsidRDefault="007B76E5" w:rsidP="007B76E5">
      <w:r w:rsidRPr="007B76E5">
        <w:t xml:space="preserve">Die Einwilligung erfolgt gemäß </w:t>
      </w:r>
      <w:r w:rsidRPr="007B76E5">
        <w:rPr>
          <w:b/>
          <w:bCs/>
        </w:rPr>
        <w:t xml:space="preserve">Art. 6 Abs. 1 </w:t>
      </w:r>
      <w:proofErr w:type="spellStart"/>
      <w:r w:rsidRPr="007B76E5">
        <w:rPr>
          <w:b/>
          <w:bCs/>
        </w:rPr>
        <w:t>lit</w:t>
      </w:r>
      <w:proofErr w:type="spellEnd"/>
      <w:r w:rsidRPr="007B76E5">
        <w:rPr>
          <w:b/>
          <w:bCs/>
        </w:rPr>
        <w:t xml:space="preserve">. a und Art. 9 Abs. 2 </w:t>
      </w:r>
      <w:proofErr w:type="spellStart"/>
      <w:r w:rsidRPr="007B76E5">
        <w:rPr>
          <w:b/>
          <w:bCs/>
        </w:rPr>
        <w:t>lit</w:t>
      </w:r>
      <w:proofErr w:type="spellEnd"/>
      <w:r w:rsidRPr="007B76E5">
        <w:rPr>
          <w:b/>
          <w:bCs/>
        </w:rPr>
        <w:t>. a DSGVO</w:t>
      </w:r>
      <w:r w:rsidRPr="007B76E5">
        <w:t>.</w:t>
      </w:r>
    </w:p>
    <w:p w14:paraId="1DD5F6BE" w14:textId="77777777" w:rsidR="007B76E5" w:rsidRDefault="007B76E5" w:rsidP="007B76E5"/>
    <w:p w14:paraId="0295498C" w14:textId="77777777" w:rsidR="007B76E5" w:rsidRPr="007B76E5" w:rsidRDefault="007B76E5" w:rsidP="007B76E5"/>
    <w:p w14:paraId="695B5FF4" w14:textId="717D0AD9" w:rsidR="007B76E5" w:rsidRPr="007B76E5" w:rsidRDefault="007B76E5" w:rsidP="007B76E5">
      <w:pPr>
        <w:rPr>
          <w:b/>
          <w:bCs/>
        </w:rPr>
      </w:pPr>
      <w:r w:rsidRPr="007B76E5">
        <w:rPr>
          <w:b/>
          <w:bCs/>
        </w:rPr>
        <w:t>Mein Beratungs- und Unterstützungsanliegen:</w:t>
      </w:r>
    </w:p>
    <w:p w14:paraId="2B94622E" w14:textId="77777777" w:rsidR="007B76E5" w:rsidRDefault="007B76E5" w:rsidP="007B76E5">
      <w:r w:rsidRPr="007B76E5">
        <w:pict w14:anchorId="48106051">
          <v:rect id="_x0000_i1043" style="width:0;height:1.5pt" o:hralign="center" o:hrstd="t" o:hr="t" fillcolor="#a0a0a0" stroked="f"/>
        </w:pict>
      </w:r>
    </w:p>
    <w:p w14:paraId="2BE9148C" w14:textId="77777777" w:rsidR="007B76E5" w:rsidRPr="007B76E5" w:rsidRDefault="007B76E5" w:rsidP="007B76E5"/>
    <w:p w14:paraId="76873CC0" w14:textId="77777777" w:rsidR="007B76E5" w:rsidRDefault="007B76E5" w:rsidP="007B76E5">
      <w:r w:rsidRPr="007B76E5">
        <w:rPr>
          <w:b/>
          <w:bCs/>
        </w:rPr>
        <w:t>Verarbeitete Daten:</w:t>
      </w:r>
      <w:r w:rsidRPr="007B76E5">
        <w:t xml:space="preserve"> Je nach Anliegen werden Name, Geburtsdatum, Adresse, Telefonnummer, E-Mail-Adresse sowie erforderliche Antrags- und Verfahrensunterlagen verarbeitet. Soweit notwendig, gehören dazu auch die Sozialversicherungsnummer, Angaben zu Behinderung, Gesundheit und Pflegebedarf sowie medizinische Befunde und Bescheide.</w:t>
      </w:r>
    </w:p>
    <w:p w14:paraId="729AC022" w14:textId="77777777" w:rsidR="007B76E5" w:rsidRPr="007B76E5" w:rsidRDefault="007B76E5" w:rsidP="007B76E5"/>
    <w:p w14:paraId="3D327AE0" w14:textId="77777777" w:rsidR="007B76E5" w:rsidRPr="007B76E5" w:rsidRDefault="007B76E5" w:rsidP="007B76E5">
      <w:r w:rsidRPr="007B76E5">
        <w:rPr>
          <w:b/>
          <w:bCs/>
        </w:rPr>
        <w:t>Zweck:</w:t>
      </w:r>
      <w:r w:rsidRPr="007B76E5">
        <w:t xml:space="preserve"> Beratung, Betreuung, Prüfung von Unterstützungsansprüchen und Hilfe bei Antragstellungen im Rahmen des oben genannten Anliegens.</w:t>
      </w:r>
    </w:p>
    <w:p w14:paraId="54A0B738" w14:textId="77777777" w:rsidR="007B76E5" w:rsidRDefault="007B76E5" w:rsidP="007B76E5">
      <w:r w:rsidRPr="007B76E5">
        <w:t>Eine Weitergabe erfolgt ausschließlich im erforderlichen Umfang auf einer zulässigen Rechtsgrundlage. Soweit dafür meine Einwilligung erforderlich ist, werden Empfänger, Daten und Zweck vorab gesondert mit mir vereinbart.</w:t>
      </w:r>
    </w:p>
    <w:p w14:paraId="1832B79E" w14:textId="77777777" w:rsidR="007B76E5" w:rsidRPr="007B76E5" w:rsidRDefault="007B76E5" w:rsidP="007B76E5"/>
    <w:p w14:paraId="34A1C300" w14:textId="77777777" w:rsidR="007B76E5" w:rsidRPr="007B76E5" w:rsidRDefault="007B76E5" w:rsidP="007B76E5">
      <w:pPr>
        <w:rPr>
          <w:b/>
          <w:bCs/>
        </w:rPr>
      </w:pPr>
      <w:r w:rsidRPr="007B76E5">
        <w:rPr>
          <w:b/>
          <w:bCs/>
        </w:rPr>
        <w:t>Mitgliederverwaltung und Veranstaltungsinformationen</w:t>
      </w:r>
    </w:p>
    <w:p w14:paraId="3CC2A0CE" w14:textId="77777777" w:rsidR="007B76E5" w:rsidRDefault="007B76E5" w:rsidP="007B76E5">
      <w:r w:rsidRPr="007B76E5">
        <w:t xml:space="preserve">Die für die Durchführung meiner Mitgliedschaft erforderliche Datenverarbeitung erfolgt gemäß </w:t>
      </w:r>
      <w:r w:rsidRPr="007B76E5">
        <w:rPr>
          <w:b/>
          <w:bCs/>
        </w:rPr>
        <w:t xml:space="preserve">Art. 6 Abs. 1 </w:t>
      </w:r>
      <w:proofErr w:type="spellStart"/>
      <w:r w:rsidRPr="007B76E5">
        <w:rPr>
          <w:b/>
          <w:bCs/>
        </w:rPr>
        <w:t>lit</w:t>
      </w:r>
      <w:proofErr w:type="spellEnd"/>
      <w:r w:rsidRPr="007B76E5">
        <w:rPr>
          <w:b/>
          <w:bCs/>
        </w:rPr>
        <w:t>. b DSGVO</w:t>
      </w:r>
      <w:r w:rsidRPr="007B76E5">
        <w:t xml:space="preserve">, die Erfüllung gesetzlicher Pflichten gemäß </w:t>
      </w:r>
      <w:r w:rsidRPr="007B76E5">
        <w:rPr>
          <w:b/>
          <w:bCs/>
        </w:rPr>
        <w:t xml:space="preserve">Art. 6 Abs. 1 </w:t>
      </w:r>
      <w:proofErr w:type="spellStart"/>
      <w:r w:rsidRPr="007B76E5">
        <w:rPr>
          <w:b/>
          <w:bCs/>
        </w:rPr>
        <w:t>lit</w:t>
      </w:r>
      <w:proofErr w:type="spellEnd"/>
      <w:r w:rsidRPr="007B76E5">
        <w:rPr>
          <w:b/>
          <w:bCs/>
        </w:rPr>
        <w:t>. c DSGVO</w:t>
      </w:r>
      <w:r w:rsidRPr="007B76E5">
        <w:t>. Sie ist von dieser freiwilligen Einwilligung unabhängig.</w:t>
      </w:r>
    </w:p>
    <w:p w14:paraId="5761143F" w14:textId="77777777" w:rsidR="007B76E5" w:rsidRPr="007B76E5" w:rsidRDefault="007B76E5" w:rsidP="007B76E5"/>
    <w:p w14:paraId="119FD575" w14:textId="77777777" w:rsidR="007B76E5" w:rsidRPr="007B76E5" w:rsidRDefault="007B76E5" w:rsidP="007B76E5">
      <w:r w:rsidRPr="007B76E5">
        <w:t>Eine Zustimmung zum Versand von Veranstaltungs- und Angebotsinformationen per E-Mail ist mit dieser Erklärung nicht verbunden und wird bei Bedarf gesondert eingeholt.</w:t>
      </w:r>
    </w:p>
    <w:p w14:paraId="3BCC9C15" w14:textId="4693E23F" w:rsidR="007B76E5" w:rsidRDefault="007B76E5" w:rsidP="007B76E5">
      <w:pPr>
        <w:rPr>
          <w:b/>
          <w:bCs/>
        </w:rPr>
      </w:pPr>
      <w:r w:rsidRPr="007B76E5">
        <w:rPr>
          <w:b/>
          <w:bCs/>
        </w:rPr>
        <w:t xml:space="preserve">Kommunikation per </w:t>
      </w:r>
      <w:r>
        <w:rPr>
          <w:b/>
          <w:bCs/>
        </w:rPr>
        <w:t>E-Mail</w:t>
      </w:r>
    </w:p>
    <w:p w14:paraId="732C1365" w14:textId="77777777" w:rsidR="007B76E5" w:rsidRDefault="007B76E5" w:rsidP="007B76E5">
      <w:pPr>
        <w:rPr>
          <w:b/>
          <w:bCs/>
        </w:rPr>
      </w:pPr>
    </w:p>
    <w:p w14:paraId="79C367C1" w14:textId="77777777" w:rsidR="007B76E5" w:rsidRDefault="007B76E5" w:rsidP="007B76E5">
      <w:pPr>
        <w:rPr>
          <w:b/>
          <w:bCs/>
        </w:rPr>
      </w:pPr>
    </w:p>
    <w:p w14:paraId="65ECF189" w14:textId="77777777" w:rsidR="007B76E5" w:rsidRDefault="007B76E5" w:rsidP="007B76E5">
      <w:pPr>
        <w:rPr>
          <w:b/>
          <w:bCs/>
        </w:rPr>
      </w:pPr>
    </w:p>
    <w:p w14:paraId="33B6CDC3" w14:textId="77777777" w:rsidR="007B76E5" w:rsidRDefault="007B76E5" w:rsidP="007B76E5">
      <w:pPr>
        <w:rPr>
          <w:b/>
          <w:bCs/>
        </w:rPr>
      </w:pPr>
    </w:p>
    <w:p w14:paraId="371BB080" w14:textId="77777777" w:rsidR="007B76E5" w:rsidRDefault="007B76E5" w:rsidP="007B76E5">
      <w:pPr>
        <w:rPr>
          <w:b/>
          <w:bCs/>
        </w:rPr>
      </w:pPr>
    </w:p>
    <w:p w14:paraId="3CE1D00B" w14:textId="77777777" w:rsidR="007B76E5" w:rsidRDefault="007B76E5" w:rsidP="007B76E5">
      <w:pPr>
        <w:rPr>
          <w:b/>
          <w:bCs/>
        </w:rPr>
      </w:pPr>
    </w:p>
    <w:p w14:paraId="4BE4E25E" w14:textId="77777777" w:rsidR="007B76E5" w:rsidRDefault="007B76E5" w:rsidP="007B76E5">
      <w:pPr>
        <w:rPr>
          <w:b/>
          <w:bCs/>
        </w:rPr>
      </w:pPr>
    </w:p>
    <w:p w14:paraId="24F64A36" w14:textId="77777777" w:rsidR="007B76E5" w:rsidRDefault="007B76E5" w:rsidP="007B76E5">
      <w:pPr>
        <w:rPr>
          <w:b/>
          <w:bCs/>
        </w:rPr>
      </w:pPr>
    </w:p>
    <w:p w14:paraId="1A15489F" w14:textId="77777777" w:rsidR="007B76E5" w:rsidRPr="007B76E5" w:rsidRDefault="007B76E5" w:rsidP="007B76E5">
      <w:pPr>
        <w:rPr>
          <w:b/>
          <w:bCs/>
        </w:rPr>
      </w:pPr>
    </w:p>
    <w:p w14:paraId="338C9C69" w14:textId="77777777" w:rsidR="007B76E5" w:rsidRDefault="007B76E5" w:rsidP="007B76E5">
      <w:r w:rsidRPr="007B76E5">
        <w:t xml:space="preserve">Der ÖZIV Landesverband Salzburg versendet gewöhnliche E-Mails </w:t>
      </w:r>
      <w:r w:rsidRPr="007B76E5">
        <w:rPr>
          <w:b/>
          <w:bCs/>
        </w:rPr>
        <w:t>ohne zusätzliche Inhaltsverschlüsselung</w:t>
      </w:r>
      <w:r w:rsidRPr="007B76E5">
        <w:t>. Eine gegebenenfalls vorhandene Transportverschlüsselung ist davon zu unterscheiden. Ein Zugriff durch unbefugte Dritte kann beim gewöhnlichen E-Mail-Verkehr nicht vollständig ausgeschlossen werden.</w:t>
      </w:r>
    </w:p>
    <w:p w14:paraId="5095370A" w14:textId="77777777" w:rsidR="007B76E5" w:rsidRPr="007B76E5" w:rsidRDefault="007B76E5" w:rsidP="007B76E5"/>
    <w:p w14:paraId="34592643" w14:textId="77777777" w:rsidR="007B76E5" w:rsidRPr="007B76E5" w:rsidRDefault="007B76E5" w:rsidP="007B76E5">
      <w:r w:rsidRPr="007B76E5">
        <w:t>Wenn ich meine E-Mail-Adresse zur Kontaktaufnahme angebe, wünsche ich die Kommunikation über diesen Weg und nehme die beschriebenen Risiken zur Kenntnis.</w:t>
      </w:r>
    </w:p>
    <w:p w14:paraId="5B1DA211" w14:textId="77777777" w:rsidR="007B76E5" w:rsidRDefault="007B76E5" w:rsidP="007B76E5">
      <w:r w:rsidRPr="007B76E5">
        <w:t>Diese Erklärung entbindet den ÖZIV Landesverband Salzburg nicht von seinen gesetzlichen Sicherheitsverpflichtungen. Besonders schutzbedürftige Inhalte, insbesondere Gesundheitsdaten und sensible Gerichtsunterlagen, müssen entsprechend ihrem Schutzbedarf abgesichert übermittelt werden.</w:t>
      </w:r>
    </w:p>
    <w:p w14:paraId="0BEEEDDC" w14:textId="77777777" w:rsidR="007B76E5" w:rsidRPr="007B76E5" w:rsidRDefault="007B76E5" w:rsidP="007B76E5"/>
    <w:p w14:paraId="1ADF5C31" w14:textId="77777777" w:rsidR="007B76E5" w:rsidRDefault="007B76E5" w:rsidP="007B76E5">
      <w:r w:rsidRPr="007B76E5">
        <w:t>Alternativ kann die Kommunikation telefonisch, postalisch oder persönlich nach Terminvereinbarung erfolgen.</w:t>
      </w:r>
    </w:p>
    <w:p w14:paraId="03E06FCF" w14:textId="77777777" w:rsidR="007B76E5" w:rsidRPr="007B76E5" w:rsidRDefault="007B76E5" w:rsidP="007B76E5"/>
    <w:p w14:paraId="05E07A81" w14:textId="77777777" w:rsidR="007B76E5" w:rsidRPr="007B76E5" w:rsidRDefault="007B76E5" w:rsidP="007B76E5">
      <w:pPr>
        <w:rPr>
          <w:b/>
          <w:bCs/>
        </w:rPr>
      </w:pPr>
      <w:r w:rsidRPr="007B76E5">
        <w:rPr>
          <w:b/>
          <w:bCs/>
        </w:rPr>
        <w:t>Speicherdauer</w:t>
      </w:r>
    </w:p>
    <w:p w14:paraId="0FC84AE8" w14:textId="77777777" w:rsidR="007B76E5" w:rsidRPr="007B76E5" w:rsidRDefault="007B76E5" w:rsidP="007B76E5">
      <w:r w:rsidRPr="007B76E5">
        <w:t>Mitgliedschaftsdaten werden grundsätzlich für die Dauer der Mitgliedschaft gespeichert. Einwilligungsbasierte Beratungsdaten werden so lange verarbeitet, wie sie für das vereinbarte Anliegen benötigt werden, oder bis ich meine Einwilligung widerrufe.</w:t>
      </w:r>
    </w:p>
    <w:p w14:paraId="11EE67EC" w14:textId="77777777" w:rsidR="007B76E5" w:rsidRDefault="007B76E5" w:rsidP="007B76E5">
      <w:r w:rsidRPr="007B76E5">
        <w:t>Anschließend werden nicht mehr erforderliche Daten gelöscht, soweit keine gesetzlichen Aufbewahrungspflichten oder andere eigenständige Rechtsgrundlagen eine weitere Speicherung rechtfertigen.</w:t>
      </w:r>
    </w:p>
    <w:p w14:paraId="0540A07F" w14:textId="77777777" w:rsidR="007B76E5" w:rsidRPr="007B76E5" w:rsidRDefault="007B76E5" w:rsidP="007B76E5"/>
    <w:p w14:paraId="021580B6" w14:textId="77777777" w:rsidR="007B76E5" w:rsidRPr="007B76E5" w:rsidRDefault="007B76E5" w:rsidP="007B76E5">
      <w:pPr>
        <w:rPr>
          <w:b/>
          <w:bCs/>
        </w:rPr>
      </w:pPr>
      <w:r w:rsidRPr="007B76E5">
        <w:rPr>
          <w:b/>
          <w:bCs/>
        </w:rPr>
        <w:t>Freiwilligkeit und Widerruf</w:t>
      </w:r>
    </w:p>
    <w:p w14:paraId="0DF76D88" w14:textId="77777777" w:rsidR="007B76E5" w:rsidRPr="007B76E5" w:rsidRDefault="007B76E5" w:rsidP="007B76E5">
      <w:r w:rsidRPr="007B76E5">
        <w:t>Meine Einwilligung ist freiwillig und jederzeit mit Wirkung für die Zukunft widerrufbar – per E-Mail, telefonisch, persönlich oder postalisch über die oben genannten Kontaktdaten. Auch meinen Wunsch zur E-Mail-Kommunikation kann ich jederzeit zurücknehmen.</w:t>
      </w:r>
    </w:p>
    <w:p w14:paraId="6831C2B6" w14:textId="77777777" w:rsidR="007B76E5" w:rsidRDefault="007B76E5" w:rsidP="007B76E5">
      <w:r w:rsidRPr="007B76E5">
        <w:t>Die Rechtmäßigkeit der bis zum Widerruf erfolgten Verarbeitung bleibt unberührt. Ohne erforderliche Falldaten kann die gewünschte Beratung oder Unterstützung unter Umständen nicht oder nur eingeschränkt durchgeführt werden.</w:t>
      </w:r>
    </w:p>
    <w:p w14:paraId="63EE6950" w14:textId="77777777" w:rsidR="007B76E5" w:rsidRPr="007B76E5" w:rsidRDefault="007B76E5" w:rsidP="007B76E5"/>
    <w:p w14:paraId="5807BBD3" w14:textId="77777777" w:rsidR="007B76E5" w:rsidRPr="007B76E5" w:rsidRDefault="007B76E5" w:rsidP="007B76E5">
      <w:pPr>
        <w:rPr>
          <w:b/>
          <w:bCs/>
        </w:rPr>
      </w:pPr>
      <w:r w:rsidRPr="007B76E5">
        <w:rPr>
          <w:b/>
          <w:bCs/>
        </w:rPr>
        <w:t>Meine Rechte</w:t>
      </w:r>
    </w:p>
    <w:p w14:paraId="3BBD6339" w14:textId="77777777" w:rsidR="007B76E5" w:rsidRDefault="007B76E5" w:rsidP="007B76E5">
      <w:r w:rsidRPr="007B76E5">
        <w:t xml:space="preserve">Nach Maßgabe der gesetzlichen Voraussetzungen bestehen Rechte auf </w:t>
      </w:r>
      <w:r w:rsidRPr="007B76E5">
        <w:rPr>
          <w:b/>
          <w:bCs/>
        </w:rPr>
        <w:t>Auskunft, Berichtigung, Löschung, Einschränkung der Verarbeitung, Datenübertragbarkeit und Widerspruch</w:t>
      </w:r>
      <w:r w:rsidRPr="007B76E5">
        <w:t>.</w:t>
      </w:r>
    </w:p>
    <w:p w14:paraId="77F5CD50" w14:textId="77777777" w:rsidR="007B76E5" w:rsidRPr="007B76E5" w:rsidRDefault="007B76E5" w:rsidP="007B76E5"/>
    <w:p w14:paraId="6B9445D1" w14:textId="77777777" w:rsidR="007B76E5" w:rsidRPr="007B76E5" w:rsidRDefault="007B76E5" w:rsidP="007B76E5">
      <w:r w:rsidRPr="007B76E5">
        <w:t xml:space="preserve">Für Datenschutzanfragen steht </w:t>
      </w:r>
      <w:hyperlink r:id="rId8" w:history="1">
        <w:r w:rsidRPr="007B76E5">
          <w:rPr>
            <w:rStyle w:val="Hyperlink"/>
          </w:rPr>
          <w:t>office@oeziv-salzburg.at</w:t>
        </w:r>
      </w:hyperlink>
      <w:r w:rsidRPr="007B76E5">
        <w:t xml:space="preserve"> zur Verfügung. Außerdem besteht das Recht auf Beschwerde bei der </w:t>
      </w:r>
      <w:proofErr w:type="gramStart"/>
      <w:r w:rsidRPr="007B76E5">
        <w:rPr>
          <w:b/>
          <w:bCs/>
        </w:rPr>
        <w:t>Österreichischen</w:t>
      </w:r>
      <w:proofErr w:type="gramEnd"/>
      <w:r w:rsidRPr="007B76E5">
        <w:rPr>
          <w:b/>
          <w:bCs/>
        </w:rPr>
        <w:t xml:space="preserve"> Datenschutzbehörde</w:t>
      </w:r>
      <w:r w:rsidRPr="007B76E5">
        <w:t xml:space="preserve">, Barichgasse 40–42, 1030 Wien, </w:t>
      </w:r>
      <w:hyperlink r:id="rId9" w:history="1">
        <w:r w:rsidRPr="007B76E5">
          <w:rPr>
            <w:rStyle w:val="Hyperlink"/>
          </w:rPr>
          <w:t>www.dsb.gv.at</w:t>
        </w:r>
      </w:hyperlink>
      <w:r w:rsidRPr="007B76E5">
        <w:t>.</w:t>
      </w:r>
    </w:p>
    <w:p w14:paraId="4468FC84" w14:textId="77777777" w:rsidR="007B76E5" w:rsidRDefault="007B76E5" w:rsidP="007B76E5">
      <w:pPr>
        <w:rPr>
          <w:b/>
          <w:bCs/>
        </w:rPr>
      </w:pPr>
    </w:p>
    <w:p w14:paraId="0A853500" w14:textId="77777777" w:rsidR="007B76E5" w:rsidRDefault="007B76E5" w:rsidP="007B76E5">
      <w:pPr>
        <w:rPr>
          <w:b/>
          <w:bCs/>
        </w:rPr>
      </w:pPr>
    </w:p>
    <w:p w14:paraId="75E92ACB" w14:textId="77777777" w:rsidR="007B76E5" w:rsidRDefault="007B76E5" w:rsidP="007B76E5">
      <w:pPr>
        <w:rPr>
          <w:b/>
          <w:bCs/>
        </w:rPr>
      </w:pPr>
    </w:p>
    <w:p w14:paraId="77C24E0E" w14:textId="77777777" w:rsidR="007B76E5" w:rsidRDefault="007B76E5" w:rsidP="007B76E5">
      <w:pPr>
        <w:rPr>
          <w:b/>
          <w:bCs/>
        </w:rPr>
      </w:pPr>
    </w:p>
    <w:p w14:paraId="5AEAD624" w14:textId="77777777" w:rsidR="007B76E5" w:rsidRDefault="007B76E5" w:rsidP="007B76E5">
      <w:pPr>
        <w:rPr>
          <w:b/>
          <w:bCs/>
        </w:rPr>
      </w:pPr>
    </w:p>
    <w:p w14:paraId="169D646B" w14:textId="77777777" w:rsidR="007B76E5" w:rsidRDefault="007B76E5" w:rsidP="007B76E5">
      <w:pPr>
        <w:rPr>
          <w:b/>
          <w:bCs/>
        </w:rPr>
      </w:pPr>
    </w:p>
    <w:p w14:paraId="4C4F502C" w14:textId="77777777" w:rsidR="007B76E5" w:rsidRDefault="007B76E5" w:rsidP="007B76E5">
      <w:pPr>
        <w:rPr>
          <w:b/>
          <w:bCs/>
        </w:rPr>
      </w:pPr>
    </w:p>
    <w:p w14:paraId="7BC893CA" w14:textId="77777777" w:rsidR="007B76E5" w:rsidRDefault="007B76E5" w:rsidP="007B76E5">
      <w:pPr>
        <w:rPr>
          <w:b/>
          <w:bCs/>
        </w:rPr>
      </w:pPr>
    </w:p>
    <w:p w14:paraId="546CF2A8" w14:textId="77777777" w:rsidR="007B76E5" w:rsidRDefault="007B76E5" w:rsidP="007B76E5">
      <w:pPr>
        <w:rPr>
          <w:b/>
          <w:bCs/>
        </w:rPr>
      </w:pPr>
    </w:p>
    <w:p w14:paraId="32474109" w14:textId="58DA9402" w:rsidR="007B76E5" w:rsidRPr="007B76E5" w:rsidRDefault="007B76E5" w:rsidP="007B76E5">
      <w:pPr>
        <w:rPr>
          <w:b/>
          <w:bCs/>
        </w:rPr>
      </w:pPr>
      <w:r w:rsidRPr="007B76E5">
        <w:rPr>
          <w:b/>
          <w:bCs/>
        </w:rPr>
        <w:t>Hinweis zur Vertretung</w:t>
      </w:r>
    </w:p>
    <w:p w14:paraId="7296D580" w14:textId="77777777" w:rsidR="007B76E5" w:rsidRDefault="007B76E5" w:rsidP="007B76E5">
      <w:r w:rsidRPr="007B76E5">
        <w:t>Eine allfällige Vertretung durch den ÖZIV Landesverband Salzburg erfolgt auf Grundlage einer gesonderten Vollmacht und im Rahmen der gesetzlichen Vertretungsbefugnisse. Der ÖZIV Landesverband Salzburg ist keine Rechtsanwaltskanzlei. Diese Datenschutzerklärung erteilt keinen Vertretungsauftrag.</w:t>
      </w:r>
    </w:p>
    <w:p w14:paraId="656971E9" w14:textId="77777777" w:rsidR="007B76E5" w:rsidRPr="007B76E5" w:rsidRDefault="007B76E5" w:rsidP="007B76E5"/>
    <w:p w14:paraId="1F898A89" w14:textId="77777777" w:rsidR="007B76E5" w:rsidRPr="007B76E5" w:rsidRDefault="007B76E5" w:rsidP="007B76E5">
      <w:pPr>
        <w:rPr>
          <w:b/>
          <w:bCs/>
        </w:rPr>
      </w:pPr>
      <w:r w:rsidRPr="007B76E5">
        <w:rPr>
          <w:b/>
          <w:bCs/>
        </w:rPr>
        <w:t>Bestätigung und Unterschrift</w:t>
      </w:r>
    </w:p>
    <w:p w14:paraId="7A946722" w14:textId="77777777" w:rsidR="007B76E5" w:rsidRDefault="007B76E5" w:rsidP="007B76E5">
      <w:r w:rsidRPr="007B76E5">
        <w:t>Ich habe diese Information gelesen und erteile die oben beschriebene ausdrückliche Einwilligung zur Datenverarbeitung für mein eingetragenes Beratungs- und Unterstützungsanliegen.</w:t>
      </w:r>
    </w:p>
    <w:p w14:paraId="5E1DE1CC" w14:textId="77777777" w:rsidR="007B76E5" w:rsidRPr="007B76E5" w:rsidRDefault="007B76E5" w:rsidP="007B76E5"/>
    <w:p w14:paraId="2A457A7D" w14:textId="3B6C3D08" w:rsidR="007B76E5" w:rsidRDefault="007B76E5" w:rsidP="007B76E5">
      <w:r w:rsidRPr="007B76E5">
        <w:rPr>
          <w:b/>
          <w:bCs/>
        </w:rPr>
        <w:t>Name:</w:t>
      </w:r>
      <w:r w:rsidRPr="007B76E5">
        <w:t xml:space="preserve"> __________________________________________________</w:t>
      </w:r>
    </w:p>
    <w:p w14:paraId="15FFF55E" w14:textId="77777777" w:rsidR="007B76E5" w:rsidRDefault="007B76E5" w:rsidP="007B76E5"/>
    <w:p w14:paraId="16E5F2DA" w14:textId="77777777" w:rsidR="007B76E5" w:rsidRPr="007B76E5" w:rsidRDefault="007B76E5" w:rsidP="007B76E5"/>
    <w:p w14:paraId="4678E00E" w14:textId="77777777" w:rsidR="007B76E5" w:rsidRDefault="007B76E5" w:rsidP="007B76E5">
      <w:r w:rsidRPr="007B76E5">
        <w:rPr>
          <w:b/>
          <w:bCs/>
        </w:rPr>
        <w:t>Ort, Datum:</w:t>
      </w:r>
      <w:r w:rsidRPr="007B76E5">
        <w:t xml:space="preserve"> ______________________________________________</w:t>
      </w:r>
    </w:p>
    <w:p w14:paraId="785CF8F9" w14:textId="77777777" w:rsidR="007B76E5" w:rsidRDefault="007B76E5" w:rsidP="007B76E5"/>
    <w:p w14:paraId="1EA0A186" w14:textId="77777777" w:rsidR="007B76E5" w:rsidRPr="007B76E5" w:rsidRDefault="007B76E5" w:rsidP="007B76E5"/>
    <w:p w14:paraId="26386057" w14:textId="77777777" w:rsidR="007B76E5" w:rsidRPr="007B76E5" w:rsidRDefault="007B76E5" w:rsidP="007B76E5">
      <w:r w:rsidRPr="007B76E5">
        <w:rPr>
          <w:b/>
          <w:bCs/>
        </w:rPr>
        <w:t>Unterschrift:</w:t>
      </w:r>
      <w:r w:rsidRPr="007B76E5">
        <w:t xml:space="preserve"> _____________________________________________</w:t>
      </w:r>
    </w:p>
    <w:p w14:paraId="31F6F24E" w14:textId="77777777" w:rsidR="007B76E5" w:rsidRPr="007B76E5" w:rsidRDefault="007B76E5" w:rsidP="007B76E5">
      <w:pPr>
        <w:rPr>
          <w:lang w:val="de-DE"/>
        </w:rPr>
      </w:pPr>
    </w:p>
    <w:sectPr w:rsidR="007B76E5" w:rsidRPr="007B76E5">
      <w:headerReference w:type="default" r:id="rId10"/>
      <w:pgSz w:w="11906" w:h="16838"/>
      <w:pgMar w:top="850" w:right="1134" w:bottom="1134" w:left="1134" w:header="425"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03706" w14:textId="77777777" w:rsidR="0027753E" w:rsidRDefault="0027753E">
      <w:r>
        <w:separator/>
      </w:r>
    </w:p>
  </w:endnote>
  <w:endnote w:type="continuationSeparator" w:id="0">
    <w:p w14:paraId="6B696EE6" w14:textId="77777777" w:rsidR="0027753E" w:rsidRDefault="00277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54F4B" w14:textId="77777777" w:rsidR="0027753E" w:rsidRDefault="0027753E">
      <w:r>
        <w:separator/>
      </w:r>
    </w:p>
  </w:footnote>
  <w:footnote w:type="continuationSeparator" w:id="0">
    <w:p w14:paraId="4414415D" w14:textId="77777777" w:rsidR="0027753E" w:rsidRDefault="00277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35"/>
      <w:gridCol w:w="5343"/>
      <w:gridCol w:w="2460"/>
    </w:tblGrid>
    <w:tr w:rsidR="001F79CA" w14:paraId="3C351FD4" w14:textId="77777777">
      <w:tc>
        <w:tcPr>
          <w:tcW w:w="1700" w:type="dxa"/>
          <w:tcMar>
            <w:top w:w="0" w:type="dxa"/>
            <w:left w:w="0" w:type="dxa"/>
            <w:bottom w:w="0" w:type="dxa"/>
            <w:right w:w="200" w:type="dxa"/>
          </w:tcMar>
          <w:vAlign w:val="center"/>
        </w:tcPr>
        <w:p w14:paraId="618398FB" w14:textId="77777777" w:rsidR="001F79CA" w:rsidRDefault="00000000">
          <w:r>
            <w:rPr>
              <w:noProof/>
            </w:rPr>
            <w:drawing>
              <wp:inline distT="0" distB="0" distL="0" distR="0" wp14:anchorId="10354639" wp14:editId="66D3AF54">
                <wp:extent cx="1038225" cy="42862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38225" cy="428625"/>
                        </a:xfrm>
                        <a:prstGeom prst="rect">
                          <a:avLst/>
                        </a:prstGeom>
                      </pic:spPr>
                    </pic:pic>
                  </a:graphicData>
                </a:graphic>
              </wp:inline>
            </w:drawing>
          </w:r>
        </w:p>
      </w:tc>
      <w:tc>
        <w:tcPr>
          <w:tcW w:w="5438" w:type="dxa"/>
          <w:tcBorders>
            <w:left w:val="single" w:sz="6" w:space="1" w:color="E0E0E0"/>
            <w:right w:val="single" w:sz="6" w:space="1" w:color="E0E0E0"/>
          </w:tcBorders>
          <w:tcMar>
            <w:top w:w="0" w:type="dxa"/>
            <w:left w:w="200" w:type="dxa"/>
            <w:bottom w:w="0" w:type="dxa"/>
            <w:right w:w="200" w:type="dxa"/>
          </w:tcMar>
          <w:vAlign w:val="center"/>
        </w:tcPr>
        <w:p w14:paraId="1090C0A2" w14:textId="77777777" w:rsidR="001F79CA" w:rsidRDefault="00000000">
          <w:pPr>
            <w:spacing w:after="50"/>
            <w:jc w:val="center"/>
          </w:pPr>
          <w:r>
            <w:rPr>
              <w:noProof/>
            </w:rPr>
            <w:drawing>
              <wp:inline distT="0" distB="0" distL="0" distR="0" wp14:anchorId="61FA1350" wp14:editId="51C3D02F">
                <wp:extent cx="1238250" cy="542925"/>
                <wp:effectExtent l="0" t="0" r="0" b="0"/>
                <wp:docPr id="1716281720" name="Grafik 171628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238250" cy="542925"/>
                        </a:xfrm>
                        <a:prstGeom prst="rect">
                          <a:avLst/>
                        </a:prstGeom>
                      </pic:spPr>
                    </pic:pic>
                  </a:graphicData>
                </a:graphic>
              </wp:inline>
            </w:drawing>
          </w:r>
        </w:p>
        <w:p w14:paraId="1C3ACC76" w14:textId="77777777" w:rsidR="001F79CA" w:rsidRDefault="00000000">
          <w:pPr>
            <w:spacing w:after="36"/>
            <w:jc w:val="center"/>
          </w:pPr>
          <w:r>
            <w:rPr>
              <w:b/>
              <w:bCs/>
              <w:sz w:val="20"/>
              <w:szCs w:val="20"/>
            </w:rPr>
            <w:t>Österreichischer Zivil- und Invalidenverband</w:t>
          </w:r>
        </w:p>
        <w:p w14:paraId="16C29AE5" w14:textId="77777777" w:rsidR="001F79CA" w:rsidRDefault="00000000">
          <w:pPr>
            <w:jc w:val="center"/>
          </w:pPr>
          <w:r>
            <w:rPr>
              <w:i/>
              <w:iCs/>
              <w:color w:val="555555"/>
              <w:sz w:val="19"/>
              <w:szCs w:val="19"/>
            </w:rPr>
            <w:t>Landesverband Salzburg</w:t>
          </w:r>
        </w:p>
      </w:tc>
      <w:tc>
        <w:tcPr>
          <w:tcW w:w="2500" w:type="dxa"/>
          <w:tcMar>
            <w:top w:w="0" w:type="dxa"/>
            <w:left w:w="160" w:type="dxa"/>
            <w:bottom w:w="0" w:type="dxa"/>
            <w:right w:w="0" w:type="dxa"/>
          </w:tcMar>
          <w:vAlign w:val="center"/>
        </w:tcPr>
        <w:p w14:paraId="42BCF65E" w14:textId="77777777" w:rsidR="001F79CA" w:rsidRDefault="00000000">
          <w:pPr>
            <w:spacing w:after="30"/>
            <w:jc w:val="right"/>
          </w:pPr>
          <w:r>
            <w:rPr>
              <w:sz w:val="17"/>
              <w:szCs w:val="17"/>
            </w:rPr>
            <w:t>Anton-Graf-</w:t>
          </w:r>
          <w:proofErr w:type="spellStart"/>
          <w:r>
            <w:rPr>
              <w:sz w:val="17"/>
              <w:szCs w:val="17"/>
            </w:rPr>
            <w:t>Strasse</w:t>
          </w:r>
          <w:proofErr w:type="spellEnd"/>
          <w:r>
            <w:rPr>
              <w:sz w:val="17"/>
              <w:szCs w:val="17"/>
            </w:rPr>
            <w:t xml:space="preserve"> 8</w:t>
          </w:r>
        </w:p>
        <w:p w14:paraId="6644504F" w14:textId="77777777" w:rsidR="001F79CA" w:rsidRDefault="00000000">
          <w:pPr>
            <w:spacing w:after="30"/>
            <w:jc w:val="right"/>
          </w:pPr>
          <w:r>
            <w:rPr>
              <w:sz w:val="17"/>
              <w:szCs w:val="17"/>
            </w:rPr>
            <w:t>5020 Salzburg</w:t>
          </w:r>
        </w:p>
        <w:p w14:paraId="65C9D092" w14:textId="77777777" w:rsidR="001F79CA" w:rsidRDefault="00000000">
          <w:pPr>
            <w:spacing w:after="30"/>
            <w:jc w:val="right"/>
          </w:pPr>
          <w:r>
            <w:rPr>
              <w:color w:val="555555"/>
              <w:sz w:val="17"/>
              <w:szCs w:val="17"/>
            </w:rPr>
            <w:t>0662 - 451044</w:t>
          </w:r>
        </w:p>
        <w:p w14:paraId="0A536422" w14:textId="77777777" w:rsidR="001F79CA" w:rsidRDefault="00000000">
          <w:pPr>
            <w:jc w:val="right"/>
          </w:pPr>
          <w:r>
            <w:rPr>
              <w:color w:val="C8102E"/>
              <w:sz w:val="17"/>
              <w:szCs w:val="17"/>
            </w:rPr>
            <w:t>office@oeziv-salzburg.at</w:t>
          </w:r>
        </w:p>
      </w:tc>
    </w:tr>
  </w:tbl>
  <w:p w14:paraId="5D12D9B0" w14:textId="77777777" w:rsidR="001F79CA" w:rsidRDefault="001F79CA">
    <w:pPr>
      <w:pBdr>
        <w:bottom w:val="single" w:sz="20" w:space="0" w:color="C8102E"/>
      </w:pBdr>
      <w:spacing w:before="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8462A"/>
    <w:multiLevelType w:val="hybridMultilevel"/>
    <w:tmpl w:val="43C8B656"/>
    <w:lvl w:ilvl="0" w:tplc="15D84BE6">
      <w:start w:val="5010"/>
      <w:numFmt w:val="bullet"/>
      <w:lvlText w:val="-"/>
      <w:lvlJc w:val="left"/>
      <w:pPr>
        <w:ind w:left="720" w:hanging="360"/>
      </w:pPr>
      <w:rPr>
        <w:rFonts w:ascii="Arial" w:eastAsia="Arial"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343E5AF9"/>
    <w:multiLevelType w:val="hybridMultilevel"/>
    <w:tmpl w:val="97CACEBE"/>
    <w:lvl w:ilvl="0" w:tplc="F55EAA9A">
      <w:start w:val="1"/>
      <w:numFmt w:val="bullet"/>
      <w:lvlText w:val="●"/>
      <w:lvlJc w:val="left"/>
      <w:pPr>
        <w:ind w:left="720" w:hanging="360"/>
      </w:pPr>
    </w:lvl>
    <w:lvl w:ilvl="1" w:tplc="89B68D6E">
      <w:start w:val="1"/>
      <w:numFmt w:val="bullet"/>
      <w:lvlText w:val="○"/>
      <w:lvlJc w:val="left"/>
      <w:pPr>
        <w:ind w:left="1440" w:hanging="360"/>
      </w:pPr>
    </w:lvl>
    <w:lvl w:ilvl="2" w:tplc="4C026972">
      <w:start w:val="1"/>
      <w:numFmt w:val="bullet"/>
      <w:lvlText w:val="■"/>
      <w:lvlJc w:val="left"/>
      <w:pPr>
        <w:ind w:left="2160" w:hanging="360"/>
      </w:pPr>
    </w:lvl>
    <w:lvl w:ilvl="3" w:tplc="AE86FC6A">
      <w:start w:val="1"/>
      <w:numFmt w:val="bullet"/>
      <w:lvlText w:val="●"/>
      <w:lvlJc w:val="left"/>
      <w:pPr>
        <w:ind w:left="2880" w:hanging="360"/>
      </w:pPr>
    </w:lvl>
    <w:lvl w:ilvl="4" w:tplc="F982BC14">
      <w:start w:val="1"/>
      <w:numFmt w:val="bullet"/>
      <w:lvlText w:val="○"/>
      <w:lvlJc w:val="left"/>
      <w:pPr>
        <w:ind w:left="3600" w:hanging="360"/>
      </w:pPr>
    </w:lvl>
    <w:lvl w:ilvl="5" w:tplc="D6006D62">
      <w:start w:val="1"/>
      <w:numFmt w:val="bullet"/>
      <w:lvlText w:val="■"/>
      <w:lvlJc w:val="left"/>
      <w:pPr>
        <w:ind w:left="4320" w:hanging="360"/>
      </w:pPr>
    </w:lvl>
    <w:lvl w:ilvl="6" w:tplc="EC30A3EC">
      <w:start w:val="1"/>
      <w:numFmt w:val="bullet"/>
      <w:lvlText w:val="●"/>
      <w:lvlJc w:val="left"/>
      <w:pPr>
        <w:ind w:left="5040" w:hanging="360"/>
      </w:pPr>
    </w:lvl>
    <w:lvl w:ilvl="7" w:tplc="479A6D52">
      <w:start w:val="1"/>
      <w:numFmt w:val="bullet"/>
      <w:lvlText w:val="●"/>
      <w:lvlJc w:val="left"/>
      <w:pPr>
        <w:ind w:left="5760" w:hanging="360"/>
      </w:pPr>
    </w:lvl>
    <w:lvl w:ilvl="8" w:tplc="6436F024">
      <w:start w:val="1"/>
      <w:numFmt w:val="bullet"/>
      <w:lvlText w:val="●"/>
      <w:lvlJc w:val="left"/>
      <w:pPr>
        <w:ind w:left="6480" w:hanging="360"/>
      </w:pPr>
    </w:lvl>
  </w:abstractNum>
  <w:abstractNum w:abstractNumId="2" w15:restartNumberingAfterBreak="0">
    <w:nsid w:val="4EAB2AFF"/>
    <w:multiLevelType w:val="hybridMultilevel"/>
    <w:tmpl w:val="43C8A128"/>
    <w:lvl w:ilvl="0" w:tplc="6C742030">
      <w:start w:val="5010"/>
      <w:numFmt w:val="bullet"/>
      <w:lvlText w:val="-"/>
      <w:lvlJc w:val="left"/>
      <w:pPr>
        <w:ind w:left="720" w:hanging="360"/>
      </w:pPr>
      <w:rPr>
        <w:rFonts w:ascii="Arial" w:eastAsia="Arial"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56C45785"/>
    <w:multiLevelType w:val="hybridMultilevel"/>
    <w:tmpl w:val="98E2BAE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628F5931"/>
    <w:multiLevelType w:val="hybridMultilevel"/>
    <w:tmpl w:val="EDB4D3E4"/>
    <w:lvl w:ilvl="0" w:tplc="FCFE38D0">
      <w:start w:val="5010"/>
      <w:numFmt w:val="bullet"/>
      <w:lvlText w:val="-"/>
      <w:lvlJc w:val="left"/>
      <w:pPr>
        <w:ind w:left="720" w:hanging="360"/>
      </w:pPr>
      <w:rPr>
        <w:rFonts w:ascii="Arial" w:eastAsia="Arial"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622736574">
    <w:abstractNumId w:val="1"/>
    <w:lvlOverride w:ilvl="0">
      <w:startOverride w:val="1"/>
    </w:lvlOverride>
  </w:num>
  <w:num w:numId="2" w16cid:durableId="1851723322">
    <w:abstractNumId w:val="4"/>
  </w:num>
  <w:num w:numId="3" w16cid:durableId="1926724797">
    <w:abstractNumId w:val="2"/>
  </w:num>
  <w:num w:numId="4" w16cid:durableId="1805542273">
    <w:abstractNumId w:val="0"/>
  </w:num>
  <w:num w:numId="5" w16cid:durableId="12705043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6E5"/>
    <w:rsid w:val="001E4E93"/>
    <w:rsid w:val="001F79CA"/>
    <w:rsid w:val="0027753E"/>
    <w:rsid w:val="003C6C30"/>
    <w:rsid w:val="003D32D1"/>
    <w:rsid w:val="003E1F06"/>
    <w:rsid w:val="003E20E4"/>
    <w:rsid w:val="004074B7"/>
    <w:rsid w:val="004261AB"/>
    <w:rsid w:val="00531B60"/>
    <w:rsid w:val="00575652"/>
    <w:rsid w:val="00725A4F"/>
    <w:rsid w:val="00771407"/>
    <w:rsid w:val="007B76E5"/>
    <w:rsid w:val="008365ED"/>
    <w:rsid w:val="00870FF2"/>
    <w:rsid w:val="009366B9"/>
    <w:rsid w:val="00943D75"/>
    <w:rsid w:val="00A84708"/>
    <w:rsid w:val="00B126C2"/>
    <w:rsid w:val="00CC5138"/>
    <w:rsid w:val="00D171B4"/>
    <w:rsid w:val="00D8353D"/>
    <w:rsid w:val="00DC262F"/>
    <w:rsid w:val="00E06455"/>
    <w:rsid w:val="00EB3A18"/>
    <w:rsid w:val="00EC596C"/>
    <w:rsid w:val="00F27C4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3F58B"/>
  <w15:docId w15:val="{AD12A04D-5172-4705-A587-5B220F63E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4"/>
        <w:szCs w:val="24"/>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uiPriority w:val="34"/>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E06455"/>
    <w:pPr>
      <w:tabs>
        <w:tab w:val="center" w:pos="4536"/>
        <w:tab w:val="right" w:pos="9072"/>
      </w:tabs>
    </w:pPr>
  </w:style>
  <w:style w:type="character" w:customStyle="1" w:styleId="KopfzeileZchn">
    <w:name w:val="Kopfzeile Zchn"/>
    <w:basedOn w:val="Absatz-Standardschriftart"/>
    <w:link w:val="Kopfzeile"/>
    <w:uiPriority w:val="99"/>
    <w:rsid w:val="00E06455"/>
  </w:style>
  <w:style w:type="paragraph" w:styleId="Fuzeile">
    <w:name w:val="footer"/>
    <w:basedOn w:val="Standard"/>
    <w:link w:val="FuzeileZchn"/>
    <w:uiPriority w:val="99"/>
    <w:unhideWhenUsed/>
    <w:rsid w:val="00E06455"/>
    <w:pPr>
      <w:tabs>
        <w:tab w:val="center" w:pos="4536"/>
        <w:tab w:val="right" w:pos="9072"/>
      </w:tabs>
    </w:pPr>
  </w:style>
  <w:style w:type="character" w:customStyle="1" w:styleId="FuzeileZchn">
    <w:name w:val="Fußzeile Zchn"/>
    <w:basedOn w:val="Absatz-Standardschriftart"/>
    <w:link w:val="Fuzeile"/>
    <w:uiPriority w:val="99"/>
    <w:rsid w:val="00E06455"/>
  </w:style>
  <w:style w:type="character" w:styleId="NichtaufgelsteErwhnung">
    <w:name w:val="Unresolved Mention"/>
    <w:basedOn w:val="Absatz-Standardschriftart"/>
    <w:uiPriority w:val="99"/>
    <w:semiHidden/>
    <w:unhideWhenUsed/>
    <w:rsid w:val="007B76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office@oeziv-salzburg.at" TargetMode="External"/><Relationship Id="rId3" Type="http://schemas.openxmlformats.org/officeDocument/2006/relationships/settings" Target="settings.xml"/><Relationship Id="rId7" Type="http://schemas.openxmlformats.org/officeDocument/2006/relationships/hyperlink" Target="mailto:office@oeziv-salzburg.a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dsb.gv.a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red.illitsch\Desktop\Neue%20Vorlagen%20(Wahnsinn)\SMS_Stellungnahm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SMS_Stellungnahme.dotx</Template>
  <TotalTime>0</TotalTime>
  <Pages>3</Pages>
  <Words>666</Words>
  <Characters>4200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Alfred Illitsch</dc:creator>
  <cp:lastModifiedBy>Manuel Ausweger</cp:lastModifiedBy>
  <cp:revision>1</cp:revision>
  <dcterms:created xsi:type="dcterms:W3CDTF">2026-10-28T13:50:00Z</dcterms:created>
  <dcterms:modified xsi:type="dcterms:W3CDTF">2026-10-28T13:53:00Z</dcterms:modified>
</cp:coreProperties>
</file>